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0D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附件2:</w:t>
      </w:r>
    </w:p>
    <w:p w14:paraId="5592B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99D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网站内容无变化情况说明</w:t>
      </w:r>
    </w:p>
    <w:p w14:paraId="73AEA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D7DF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AE6B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名称：​</w:t>
      </w:r>
    </w:p>
    <w:p w14:paraId="394DB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负责网站栏目名称：清晰列出负责的网站具体栏目</w:t>
      </w:r>
    </w:p>
    <w:p w14:paraId="3FE35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一、未更新原因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​</w:t>
      </w:r>
    </w:p>
    <w:p w14:paraId="25C74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详细阐述本周期内网站栏目内容未更新的原因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务必说明具体情况，使原因表述清晰易懂。​</w:t>
      </w:r>
    </w:p>
    <w:p w14:paraId="3C8A81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二、预计下次更新时间​</w:t>
      </w:r>
    </w:p>
    <w:p w14:paraId="35BDB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明确预估下次网站栏目内容更新的大致时间，精确到月 / 季度 / 年等合适的时间范围，如：具体月份、下一季度、明年上半年等。</w:t>
      </w:r>
    </w:p>
    <w:p w14:paraId="72913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5515D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052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7C30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04" w:firstLineChars="1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负责人签字：​</w:t>
      </w:r>
    </w:p>
    <w:p w14:paraId="245FC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04" w:firstLineChars="1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报  送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期：</w:t>
      </w:r>
    </w:p>
    <w:p w14:paraId="27CC2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8272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81C5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AndChars" w:linePitch="312" w:charSpace="46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84"/>
      </w:pPr>
      <w:r>
        <w:separator/>
      </w:r>
    </w:p>
  </w:endnote>
  <w:endnote w:type="continuationSeparator" w:id="1">
    <w:p>
      <w:pPr>
        <w:ind w:firstLine="68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84"/>
      </w:pPr>
      <w:r>
        <w:separator/>
      </w:r>
    </w:p>
  </w:footnote>
  <w:footnote w:type="continuationSeparator" w:id="1">
    <w:p>
      <w:pPr>
        <w:ind w:firstLine="684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attachedTemplate r:id="rId1"/>
  <w:documentProtection w:enforcement="0"/>
  <w:defaultTabStop w:val="420"/>
  <w:evenAndOddHeaders w:val="1"/>
  <w:drawingGridHorizontalSpacing w:val="182"/>
  <w:drawingGridVerticalSpacing w:val="156"/>
  <w:displayHorizontalDrawingGridEvery w:val="1"/>
  <w:displayVerticalDrawingGridEvery w:val="1"/>
  <w:doNotUseMarginsForDrawingGridOrigin w:val="1"/>
  <w:drawingGridHorizontalOrigin w:val="567"/>
  <w:drawingGridVerticalOrigin w:val="527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D46B9"/>
    <w:rsid w:val="016B7EA7"/>
    <w:rsid w:val="02950821"/>
    <w:rsid w:val="08CB14B2"/>
    <w:rsid w:val="0A670CF2"/>
    <w:rsid w:val="0F1D4215"/>
    <w:rsid w:val="104437F9"/>
    <w:rsid w:val="138D39DE"/>
    <w:rsid w:val="1438435D"/>
    <w:rsid w:val="14450789"/>
    <w:rsid w:val="156233A8"/>
    <w:rsid w:val="19927487"/>
    <w:rsid w:val="19C210F0"/>
    <w:rsid w:val="1D6A35F5"/>
    <w:rsid w:val="1E0B605A"/>
    <w:rsid w:val="2BA76AD6"/>
    <w:rsid w:val="2F8854D7"/>
    <w:rsid w:val="32001FBB"/>
    <w:rsid w:val="37E45097"/>
    <w:rsid w:val="3A993035"/>
    <w:rsid w:val="3BB84315"/>
    <w:rsid w:val="3C564F31"/>
    <w:rsid w:val="3D3446A0"/>
    <w:rsid w:val="4391727A"/>
    <w:rsid w:val="45A00968"/>
    <w:rsid w:val="4DB5546A"/>
    <w:rsid w:val="537320A9"/>
    <w:rsid w:val="55261155"/>
    <w:rsid w:val="5B3A0BC6"/>
    <w:rsid w:val="5E281FC1"/>
    <w:rsid w:val="694E0832"/>
    <w:rsid w:val="69BD6BD2"/>
    <w:rsid w:val="69F56DF7"/>
    <w:rsid w:val="6B444322"/>
    <w:rsid w:val="6CB06675"/>
    <w:rsid w:val="71C523F7"/>
    <w:rsid w:val="74FE71A8"/>
    <w:rsid w:val="75DD46B9"/>
    <w:rsid w:val="76A17558"/>
    <w:rsid w:val="76AF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ind w:firstLine="640" w:firstLineChars="200"/>
      <w:jc w:val="both"/>
      <w:textAlignment w:val="auto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afterLines="0" w:line="640" w:lineRule="exact"/>
      <w:jc w:val="center"/>
      <w:outlineLvl w:val="0"/>
    </w:pPr>
    <w:rPr>
      <w:rFonts w:ascii="方正小标宋简体" w:hAnsi="方正小标宋简体" w:eastAsia="方正小标宋简体" w:cstheme="minorBidi"/>
      <w:kern w:val="44"/>
      <w:sz w:val="44"/>
    </w:rPr>
  </w:style>
  <w:style w:type="paragraph" w:styleId="3">
    <w:name w:val="heading 2"/>
    <w:basedOn w:val="2"/>
    <w:next w:val="1"/>
    <w:unhideWhenUsed/>
    <w:qFormat/>
    <w:uiPriority w:val="0"/>
    <w:pPr>
      <w:outlineLvl w:val="1"/>
    </w:pPr>
    <w:rPr>
      <w:rFonts w:ascii="楷体_GB2312" w:hAnsi="楷体_GB2312" w:eastAsia="楷体_GB2312" w:cs="楷体_GB2312"/>
      <w:sz w:val="32"/>
      <w:szCs w:val="32"/>
      <w:lang w:val="en-US" w:eastAsia="zh-CN"/>
    </w:rPr>
  </w:style>
  <w:style w:type="paragraph" w:styleId="4">
    <w:name w:val="heading 3"/>
    <w:basedOn w:val="1"/>
    <w:next w:val="1"/>
    <w:unhideWhenUsed/>
    <w:qFormat/>
    <w:uiPriority w:val="0"/>
    <w:pPr>
      <w:outlineLvl w:val="2"/>
    </w:pPr>
    <w:rPr>
      <w:rFonts w:ascii="黑体" w:hAnsi="黑体" w:eastAsia="黑体" w:cs="黑体"/>
    </w:rPr>
  </w:style>
  <w:style w:type="paragraph" w:styleId="5">
    <w:name w:val="heading 4"/>
    <w:basedOn w:val="1"/>
    <w:next w:val="1"/>
    <w:unhideWhenUsed/>
    <w:qFormat/>
    <w:uiPriority w:val="0"/>
    <w:pPr>
      <w:outlineLvl w:val="3"/>
    </w:pPr>
    <w:rPr>
      <w:rFonts w:ascii="楷体_GB2312" w:hAnsi="楷体_GB2312" w:eastAsia="楷体_GB2312" w:cs="楷体_GB2312"/>
    </w:rPr>
  </w:style>
  <w:style w:type="paragraph" w:styleId="6">
    <w:name w:val="heading 5"/>
    <w:basedOn w:val="1"/>
    <w:next w:val="1"/>
    <w:unhideWhenUsed/>
    <w:qFormat/>
    <w:uiPriority w:val="0"/>
    <w:pPr>
      <w:outlineLvl w:val="4"/>
    </w:p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  <w:rPr>
      <w:rFonts w:eastAsia="宋体"/>
      <w:sz w:val="2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0&#25105;&#30340;&#24037;&#20316;\&#21150;&#20844;&#29615;&#22659;\&#20844;&#25991;&#26679;&#24335;-1.dot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公文样式-1.dotx</Template>
  <Pages>1</Pages>
  <Words>230</Words>
  <Characters>235</Characters>
  <Lines>0</Lines>
  <Paragraphs>0</Paragraphs>
  <TotalTime>63</TotalTime>
  <ScaleCrop>false</ScaleCrop>
  <LinksUpToDate>false</LinksUpToDate>
  <CharactersWithSpaces>254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2025-02-28T06:20:00Z</dcterms:created>
  <dc:creator>吕品品</dc:creator>
  <cp:lastModifiedBy>伟丽</cp:lastModifiedBy>
  <cp:lastPrinted>2025-03-25T06:58:00Z</cp:lastPrinted>
  <dcterms:modified xsi:type="dcterms:W3CDTF">2025-03-26T07:16:33Z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FECC4E809F9648DEBE4D41E2449226B3_13</vt:lpwstr>
  </property>
  <property fmtid="{D5CDD505-2E9C-101B-9397-08002B2CF9AE}" pid="4" name="KSOTemplateDocerSaveRecord">
    <vt:lpwstr>eyJoZGlkIjoiOWQ5YWYxNGNmOGExZjMwMmMzYjQyYTU1MjY1YTIwYjkiLCJ1c2VySWQiOiI1NDAxODc0MTEifQ==</vt:lpwstr>
  </property>
</Properties>
</file>